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B51" w:rsidRDefault="00137B51" w:rsidP="001612F2">
      <w:pPr>
        <w:jc w:val="center"/>
        <w:outlineLvl w:val="0"/>
        <w:rPr>
          <w:b/>
          <w:bCs/>
          <w:sz w:val="36"/>
          <w:szCs w:val="36"/>
          <w:lang w:val="nb-NO"/>
        </w:rPr>
      </w:pPr>
      <w:r w:rsidRPr="000E3EC3">
        <w:rPr>
          <w:noProof/>
          <w:lang w:val="nb-NO"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i1025" type="#_x0000_t75" alt="SIfarg" style="width:81pt;height:103.5pt;visibility:visible">
            <v:imagedata r:id="rId4" o:title=""/>
          </v:shape>
        </w:pict>
      </w:r>
    </w:p>
    <w:p w:rsidR="00137B51" w:rsidRDefault="00137B51" w:rsidP="001612F2">
      <w:pPr>
        <w:outlineLvl w:val="0"/>
        <w:rPr>
          <w:b/>
          <w:bCs/>
          <w:sz w:val="36"/>
          <w:szCs w:val="36"/>
          <w:lang w:val="nb-NO"/>
        </w:rPr>
      </w:pPr>
    </w:p>
    <w:p w:rsidR="00137B51" w:rsidRPr="00B4772C" w:rsidRDefault="00137B51" w:rsidP="00F275A4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2"/>
          <w:szCs w:val="22"/>
          <w:lang w:val="nb-NO"/>
        </w:rPr>
      </w:pPr>
      <w:r w:rsidRPr="00B4772C">
        <w:rPr>
          <w:rFonts w:ascii="TimesNewRomanPS-BoldMT" w:hAnsi="TimesNewRomanPS-BoldMT" w:cs="TimesNewRomanPS-BoldMT"/>
          <w:b/>
          <w:bCs/>
          <w:sz w:val="22"/>
          <w:szCs w:val="22"/>
          <w:lang w:val="nb-NO"/>
        </w:rPr>
        <w:t>INNBYDELSE TIL</w:t>
      </w:r>
    </w:p>
    <w:p w:rsidR="00137B51" w:rsidRPr="00B4772C" w:rsidRDefault="00137B51" w:rsidP="00F275A4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2"/>
          <w:szCs w:val="22"/>
          <w:lang w:val="nb-NO"/>
        </w:rPr>
      </w:pPr>
      <w:r w:rsidRPr="00B4772C">
        <w:rPr>
          <w:rFonts w:ascii="TimesNewRomanPS-BoldMT" w:hAnsi="TimesNewRomanPS-BoldMT" w:cs="TimesNewRomanPS-BoldMT"/>
          <w:b/>
          <w:bCs/>
          <w:sz w:val="22"/>
          <w:szCs w:val="22"/>
          <w:lang w:val="nb-NO"/>
        </w:rPr>
        <w:t>«den store styrkeprøven på rulleski»</w:t>
      </w:r>
    </w:p>
    <w:p w:rsidR="00137B51" w:rsidRPr="00B4772C" w:rsidRDefault="00137B51" w:rsidP="00F275A4">
      <w:pPr>
        <w:jc w:val="center"/>
        <w:outlineLvl w:val="0"/>
        <w:rPr>
          <w:b/>
          <w:bCs/>
          <w:sz w:val="20"/>
          <w:szCs w:val="20"/>
          <w:lang w:val="nb-NO"/>
        </w:rPr>
      </w:pPr>
      <w:r>
        <w:rPr>
          <w:rFonts w:ascii="TimesNewRomanPS-BoldMT" w:hAnsi="TimesNewRomanPS-BoldMT" w:cs="TimesNewRomanPS-BoldMT"/>
          <w:b/>
          <w:bCs/>
          <w:sz w:val="38"/>
          <w:szCs w:val="38"/>
          <w:lang w:val="nb-NO"/>
        </w:rPr>
        <w:t>Ullandhaugtårnet Opp 2016</w:t>
      </w:r>
    </w:p>
    <w:p w:rsidR="00137B51" w:rsidRDefault="00137B51" w:rsidP="001612F2">
      <w:pPr>
        <w:rPr>
          <w:lang w:val="nb-NO"/>
        </w:rPr>
      </w:pP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 xml:space="preserve">Sandnes IL arrangerer rulleskirenn torsdag </w:t>
      </w:r>
      <w:r>
        <w:rPr>
          <w:lang w:val="nb-NO"/>
        </w:rPr>
        <w:t>6.oktober</w:t>
      </w:r>
      <w:bookmarkStart w:id="0" w:name="_GoBack"/>
      <w:bookmarkEnd w:id="0"/>
      <w:r w:rsidRPr="00B4772C">
        <w:rPr>
          <w:lang w:val="nb-NO"/>
        </w:rPr>
        <w:t xml:space="preserve"> med første start kl. 1730.</w:t>
      </w:r>
    </w:p>
    <w:p w:rsidR="00137B51" w:rsidRPr="00B4772C" w:rsidRDefault="00137B51" w:rsidP="00B4772C">
      <w:pPr>
        <w:rPr>
          <w:lang w:val="nb-NO"/>
        </w:rPr>
      </w:pP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Start ved Rumag/Rogaland Ridesenter (avkjøring motorveien ved Hinna, kjør i</w:t>
      </w: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retning Sola). Utdeling av startnummer ved start. Parkering fra Ridesenteret og inn</w:t>
      </w: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under broen ved motorveien. NB – ingen parkering ved Rumag, her taues bilene bort.</w:t>
      </w:r>
    </w:p>
    <w:p w:rsidR="00137B51" w:rsidRDefault="00137B51" w:rsidP="00B4772C">
      <w:pPr>
        <w:rPr>
          <w:lang w:val="nb-NO"/>
        </w:rPr>
      </w:pP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Løypen går på sykkelsti fra Rumag, opp Kristine Bonnevies vei forbi Universitet til</w:t>
      </w: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>Ullandhaugbakken med målgang ved Ullandhaugtårnet 138 m</w:t>
      </w:r>
      <w:r>
        <w:rPr>
          <w:lang w:val="nb-NO"/>
        </w:rPr>
        <w:t xml:space="preserve">eter </w:t>
      </w:r>
      <w:r w:rsidRPr="00B4772C">
        <w:rPr>
          <w:lang w:val="nb-NO"/>
        </w:rPr>
        <w:t>o</w:t>
      </w:r>
      <w:r>
        <w:rPr>
          <w:lang w:val="nb-NO"/>
        </w:rPr>
        <w:t xml:space="preserve">ver </w:t>
      </w:r>
      <w:r w:rsidRPr="00B4772C">
        <w:rPr>
          <w:lang w:val="nb-NO"/>
        </w:rPr>
        <w:t>h</w:t>
      </w:r>
      <w:r>
        <w:rPr>
          <w:lang w:val="nb-NO"/>
        </w:rPr>
        <w:t>avet</w:t>
      </w:r>
      <w:r w:rsidRPr="00B4772C">
        <w:rPr>
          <w:lang w:val="nb-NO"/>
        </w:rPr>
        <w:t>.</w:t>
      </w:r>
    </w:p>
    <w:p w:rsidR="00137B51" w:rsidRPr="00B4772C" w:rsidRDefault="00137B51" w:rsidP="00B4772C">
      <w:pPr>
        <w:rPr>
          <w:lang w:val="nb-NO"/>
        </w:rPr>
      </w:pP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>Det vil bli enkeltstart, men med forskjellige målganger i bakken - rangert etter alder. Vi holder</w:t>
      </w:r>
      <w:r>
        <w:rPr>
          <w:lang w:val="nb-NO"/>
        </w:rPr>
        <w:t xml:space="preserve"> </w:t>
      </w:r>
      <w:r w:rsidRPr="00B4772C">
        <w:rPr>
          <w:lang w:val="nb-NO"/>
        </w:rPr>
        <w:t>vakthold i løypa.</w:t>
      </w:r>
    </w:p>
    <w:p w:rsidR="00137B51" w:rsidRPr="00B4772C" w:rsidRDefault="00137B51" w:rsidP="00B4772C">
      <w:pPr>
        <w:rPr>
          <w:lang w:val="nb-NO"/>
        </w:rPr>
      </w:pP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>Det blir premieutdeling ved P-plassen nedenfor tårnet etter rennet.</w:t>
      </w:r>
    </w:p>
    <w:p w:rsidR="00137B51" w:rsidRPr="00B4772C" w:rsidRDefault="00137B51" w:rsidP="00B4772C">
      <w:pPr>
        <w:rPr>
          <w:lang w:val="nb-NO"/>
        </w:rPr>
      </w:pP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NB! Ber folk passe ekstra godt på eget utstyr. Det vil også bli mulighet for å legge utstyr i</w:t>
      </w: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>en egen bil ved start.</w:t>
      </w:r>
    </w:p>
    <w:p w:rsidR="00137B51" w:rsidRDefault="00137B51" w:rsidP="00B4772C">
      <w:pPr>
        <w:rPr>
          <w:lang w:val="nb-NO"/>
        </w:rPr>
      </w:pPr>
      <w:r>
        <w:rPr>
          <w:noProof/>
          <w:lang w:val="nb-NO" w:eastAsia="nb-NO"/>
        </w:rPr>
        <w:pict>
          <v:shape id="Picture 3" o:spid="_x0000_s1026" type="#_x0000_t75" style="position:absolute;margin-left:292.9pt;margin-top:7.75pt;width:169.2pt;height:150.8pt;z-index:251658240;visibility:visible" o:allowoverlap="f">
            <v:imagedata r:id="rId5" o:title=""/>
          </v:shape>
        </w:pict>
      </w:r>
    </w:p>
    <w:p w:rsidR="00137B51" w:rsidRDefault="00137B51" w:rsidP="00B4772C">
      <w:pPr>
        <w:rPr>
          <w:lang w:val="nb-NO"/>
        </w:rPr>
      </w:pPr>
    </w:p>
    <w:p w:rsidR="00137B51" w:rsidRPr="00B4772C" w:rsidRDefault="00137B51" w:rsidP="00B4772C">
      <w:pPr>
        <w:rPr>
          <w:b/>
          <w:bCs/>
          <w:lang w:val="nb-NO"/>
        </w:rPr>
      </w:pPr>
      <w:r w:rsidRPr="00B4772C">
        <w:rPr>
          <w:b/>
          <w:bCs/>
          <w:lang w:val="nb-NO"/>
        </w:rPr>
        <w:t>Alder/distanser:</w:t>
      </w: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10 år og yngre: ca.1300 m skøyting</w:t>
      </w: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11-13 år: ca. 2000 m skøyting</w:t>
      </w: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14 år og eldre: ca. 3700 m klassisk</w:t>
      </w:r>
    </w:p>
    <w:p w:rsidR="00137B51" w:rsidRDefault="00137B51" w:rsidP="00B4772C">
      <w:pPr>
        <w:rPr>
          <w:lang w:val="nb-NO"/>
        </w:rPr>
      </w:pP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Hjultype: 2`er hjul (12 år og yngre er valgfritt)</w:t>
      </w:r>
    </w:p>
    <w:p w:rsidR="00137B51" w:rsidRDefault="00137B51" w:rsidP="00B4772C">
      <w:pPr>
        <w:rPr>
          <w:lang w:val="nb-NO"/>
        </w:rPr>
      </w:pPr>
    </w:p>
    <w:p w:rsidR="00137B51" w:rsidRPr="00B4772C" w:rsidRDefault="00137B51" w:rsidP="00B4772C">
      <w:pPr>
        <w:rPr>
          <w:lang w:val="nb-NO"/>
        </w:rPr>
      </w:pPr>
      <w:r w:rsidRPr="00B4772C">
        <w:rPr>
          <w:lang w:val="nb-NO"/>
        </w:rPr>
        <w:t>Startkontingent: kr 100</w:t>
      </w:r>
      <w:r>
        <w:rPr>
          <w:lang w:val="nb-NO"/>
        </w:rPr>
        <w:t xml:space="preserve">. </w:t>
      </w:r>
    </w:p>
    <w:p w:rsidR="00137B51" w:rsidRDefault="00137B51" w:rsidP="00B4772C">
      <w:pPr>
        <w:rPr>
          <w:lang w:val="nb-NO"/>
        </w:rPr>
      </w:pP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>Premiering: 100% deltakerpremie</w:t>
      </w:r>
    </w:p>
    <w:p w:rsidR="00137B51" w:rsidRDefault="00137B51" w:rsidP="00B4772C">
      <w:pPr>
        <w:rPr>
          <w:lang w:val="nb-NO"/>
        </w:rPr>
      </w:pPr>
    </w:p>
    <w:p w:rsidR="00137B51" w:rsidRDefault="00137B51" w:rsidP="00B4772C">
      <w:pPr>
        <w:rPr>
          <w:lang w:val="nb-NO"/>
        </w:rPr>
      </w:pPr>
      <w:r w:rsidRPr="00B4772C">
        <w:rPr>
          <w:lang w:val="nb-NO"/>
        </w:rPr>
        <w:t>Online påmeld</w:t>
      </w:r>
      <w:r>
        <w:rPr>
          <w:lang w:val="nb-NO"/>
        </w:rPr>
        <w:t>ing i Minidrett  innen mandag 26</w:t>
      </w:r>
      <w:r w:rsidRPr="00B4772C">
        <w:rPr>
          <w:lang w:val="nb-NO"/>
        </w:rPr>
        <w:t>. september</w:t>
      </w:r>
      <w:r>
        <w:rPr>
          <w:lang w:val="nb-NO"/>
        </w:rPr>
        <w:t>. Dobbel s</w:t>
      </w:r>
      <w:r w:rsidRPr="00B4772C">
        <w:rPr>
          <w:lang w:val="nb-NO"/>
        </w:rPr>
        <w:t>tartkontingent</w:t>
      </w:r>
      <w:r>
        <w:rPr>
          <w:lang w:val="nb-NO"/>
        </w:rPr>
        <w:t xml:space="preserve"> ved påmelding etter den 29. september.  </w:t>
      </w:r>
    </w:p>
    <w:p w:rsidR="00137B51" w:rsidRDefault="00137B51" w:rsidP="00B4772C">
      <w:pPr>
        <w:rPr>
          <w:lang w:val="nb-NO"/>
        </w:rPr>
      </w:pPr>
    </w:p>
    <w:p w:rsidR="00137B51" w:rsidRPr="00775BD7" w:rsidRDefault="00137B51" w:rsidP="00B4772C">
      <w:pPr>
        <w:rPr>
          <w:b/>
          <w:bCs/>
          <w:lang w:val="nb-NO"/>
        </w:rPr>
      </w:pPr>
      <w:r>
        <w:rPr>
          <w:b/>
          <w:bCs/>
          <w:lang w:val="nb-NO"/>
        </w:rPr>
        <w:t xml:space="preserve">Rennleder / </w:t>
      </w:r>
      <w:r w:rsidRPr="00775BD7">
        <w:rPr>
          <w:b/>
          <w:bCs/>
          <w:lang w:val="nb-NO"/>
        </w:rPr>
        <w:t>Kontaktperson:</w:t>
      </w:r>
    </w:p>
    <w:p w:rsidR="00137B51" w:rsidRPr="00775BD7" w:rsidRDefault="00137B51" w:rsidP="00B4772C">
      <w:pPr>
        <w:rPr>
          <w:lang w:val="nb-NO"/>
        </w:rPr>
      </w:pPr>
      <w:r>
        <w:rPr>
          <w:lang w:val="nb-NO"/>
        </w:rPr>
        <w:t>Einar Nygaard</w:t>
      </w:r>
      <w:r w:rsidRPr="00775BD7">
        <w:rPr>
          <w:lang w:val="nb-NO"/>
        </w:rPr>
        <w:t xml:space="preserve">, </w:t>
      </w:r>
      <w:hyperlink r:id="rId6" w:history="1">
        <w:r w:rsidRPr="00411AD7">
          <w:rPr>
            <w:rStyle w:val="Hyperlink"/>
            <w:lang w:val="nb-NO"/>
          </w:rPr>
          <w:t>enyg@statoil.com</w:t>
        </w:r>
      </w:hyperlink>
      <w:r>
        <w:rPr>
          <w:lang w:val="nb-NO"/>
        </w:rPr>
        <w:t>, eller mobil 41410456</w:t>
      </w:r>
      <w:r w:rsidRPr="00775BD7">
        <w:rPr>
          <w:lang w:val="nb-NO"/>
        </w:rPr>
        <w:t>.</w:t>
      </w:r>
    </w:p>
    <w:p w:rsidR="00137B51" w:rsidRDefault="00137B51" w:rsidP="00B4772C">
      <w:pPr>
        <w:rPr>
          <w:lang w:val="nb-NO"/>
        </w:rPr>
      </w:pPr>
    </w:p>
    <w:p w:rsidR="00137B51" w:rsidRDefault="00137B51" w:rsidP="00B4772C">
      <w:pPr>
        <w:rPr>
          <w:lang w:val="nb-NO"/>
        </w:rPr>
      </w:pPr>
    </w:p>
    <w:p w:rsidR="00137B51" w:rsidRPr="00B4772C" w:rsidRDefault="00137B51" w:rsidP="00B4772C">
      <w:pPr>
        <w:jc w:val="center"/>
        <w:rPr>
          <w:lang w:val="nb-NO"/>
        </w:rPr>
      </w:pPr>
      <w:r w:rsidRPr="00B4772C">
        <w:rPr>
          <w:rFonts w:ascii="TimesNewRomanPS-BoldMT" w:hAnsi="TimesNewRomanPS-BoldMT" w:cs="TimesNewRomanPS-BoldMT"/>
          <w:b/>
          <w:bCs/>
          <w:lang w:val="nb-NO"/>
        </w:rPr>
        <w:t>DET ER PÅBUDT MED HJELM</w:t>
      </w:r>
    </w:p>
    <w:p w:rsidR="00137B51" w:rsidRDefault="00137B51" w:rsidP="001612F2">
      <w:pPr>
        <w:rPr>
          <w:color w:val="FF0000"/>
          <w:lang w:val="nb-NO"/>
        </w:rPr>
      </w:pPr>
    </w:p>
    <w:p w:rsidR="00137B51" w:rsidRPr="00327BD2" w:rsidRDefault="00137B51" w:rsidP="001612F2">
      <w:pPr>
        <w:rPr>
          <w:vanish/>
          <w:color w:val="FF0000"/>
          <w:lang w:val="nb-NO"/>
        </w:rPr>
      </w:pPr>
      <w:r w:rsidRPr="000E3EC3">
        <w:rPr>
          <w:noProof/>
          <w:lang w:val="nb-NO" w:eastAsia="nb-NO"/>
        </w:rPr>
        <w:pict>
          <v:shape id="Picture 4" o:spid="_x0000_i1026" type="#_x0000_t75" style="width:480.75pt;height:714pt;visibility:visible">
            <v:imagedata r:id="rId7" o:title=""/>
          </v:shape>
        </w:pict>
      </w:r>
    </w:p>
    <w:p w:rsidR="00137B51" w:rsidRPr="00BC56F6" w:rsidRDefault="00137B51" w:rsidP="00327BD2">
      <w:pPr>
        <w:rPr>
          <w:color w:val="FF0000"/>
          <w:lang w:val="nb-NO"/>
        </w:rPr>
      </w:pPr>
      <w:r>
        <w:rPr>
          <w:color w:val="FF0000"/>
          <w:lang w:val="nb-NO"/>
        </w:rPr>
        <w:t xml:space="preserve"> </w:t>
      </w:r>
    </w:p>
    <w:sectPr w:rsidR="00137B51" w:rsidRPr="00BC56F6" w:rsidSect="00203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?? ??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2F2"/>
    <w:rsid w:val="000100BB"/>
    <w:rsid w:val="0004242F"/>
    <w:rsid w:val="0004624F"/>
    <w:rsid w:val="00051727"/>
    <w:rsid w:val="00065C71"/>
    <w:rsid w:val="00070E00"/>
    <w:rsid w:val="000816CB"/>
    <w:rsid w:val="00085960"/>
    <w:rsid w:val="0008615D"/>
    <w:rsid w:val="000A0AE7"/>
    <w:rsid w:val="000A0E7D"/>
    <w:rsid w:val="000A1BF0"/>
    <w:rsid w:val="000A1F9B"/>
    <w:rsid w:val="000A6304"/>
    <w:rsid w:val="000B6A63"/>
    <w:rsid w:val="000C13B4"/>
    <w:rsid w:val="000D4CB3"/>
    <w:rsid w:val="000E3EC3"/>
    <w:rsid w:val="000E5206"/>
    <w:rsid w:val="000F2CED"/>
    <w:rsid w:val="001040B6"/>
    <w:rsid w:val="001078DC"/>
    <w:rsid w:val="001232C6"/>
    <w:rsid w:val="00135431"/>
    <w:rsid w:val="00137B51"/>
    <w:rsid w:val="00145692"/>
    <w:rsid w:val="0015364D"/>
    <w:rsid w:val="00157F27"/>
    <w:rsid w:val="00160965"/>
    <w:rsid w:val="001612F2"/>
    <w:rsid w:val="00172F54"/>
    <w:rsid w:val="00183F5F"/>
    <w:rsid w:val="00184C3A"/>
    <w:rsid w:val="001930C3"/>
    <w:rsid w:val="00194EC3"/>
    <w:rsid w:val="001B3344"/>
    <w:rsid w:val="001B3CE3"/>
    <w:rsid w:val="001D2BA6"/>
    <w:rsid w:val="001D5B23"/>
    <w:rsid w:val="001F3761"/>
    <w:rsid w:val="001F410A"/>
    <w:rsid w:val="00203741"/>
    <w:rsid w:val="002161B3"/>
    <w:rsid w:val="00216E94"/>
    <w:rsid w:val="0022176B"/>
    <w:rsid w:val="00226390"/>
    <w:rsid w:val="00232181"/>
    <w:rsid w:val="002327EB"/>
    <w:rsid w:val="0023312D"/>
    <w:rsid w:val="00242D9A"/>
    <w:rsid w:val="002519E5"/>
    <w:rsid w:val="002559D8"/>
    <w:rsid w:val="00260967"/>
    <w:rsid w:val="00265098"/>
    <w:rsid w:val="002666B7"/>
    <w:rsid w:val="00266DCB"/>
    <w:rsid w:val="00270039"/>
    <w:rsid w:val="00276613"/>
    <w:rsid w:val="00282729"/>
    <w:rsid w:val="00282D77"/>
    <w:rsid w:val="00283359"/>
    <w:rsid w:val="00297E8A"/>
    <w:rsid w:val="002D6253"/>
    <w:rsid w:val="002D6D5F"/>
    <w:rsid w:val="002D77C0"/>
    <w:rsid w:val="002E52F5"/>
    <w:rsid w:val="00301A5C"/>
    <w:rsid w:val="00323CB5"/>
    <w:rsid w:val="00327BD2"/>
    <w:rsid w:val="00330CCD"/>
    <w:rsid w:val="00330FBD"/>
    <w:rsid w:val="00332B3E"/>
    <w:rsid w:val="00332BC9"/>
    <w:rsid w:val="003344AC"/>
    <w:rsid w:val="00343652"/>
    <w:rsid w:val="00347613"/>
    <w:rsid w:val="003478FE"/>
    <w:rsid w:val="00350AC8"/>
    <w:rsid w:val="003579C1"/>
    <w:rsid w:val="00362DFC"/>
    <w:rsid w:val="003640FC"/>
    <w:rsid w:val="00381A17"/>
    <w:rsid w:val="00381EE9"/>
    <w:rsid w:val="003855FB"/>
    <w:rsid w:val="003875E2"/>
    <w:rsid w:val="00392714"/>
    <w:rsid w:val="00392B5C"/>
    <w:rsid w:val="003A0882"/>
    <w:rsid w:val="003A0888"/>
    <w:rsid w:val="003A32B0"/>
    <w:rsid w:val="003A73F6"/>
    <w:rsid w:val="003B561F"/>
    <w:rsid w:val="003C7E65"/>
    <w:rsid w:val="00411AD7"/>
    <w:rsid w:val="00427C57"/>
    <w:rsid w:val="00447EA4"/>
    <w:rsid w:val="0046032B"/>
    <w:rsid w:val="004A5C6E"/>
    <w:rsid w:val="004B5EB7"/>
    <w:rsid w:val="004C14F8"/>
    <w:rsid w:val="004D264D"/>
    <w:rsid w:val="004F0942"/>
    <w:rsid w:val="00502EC5"/>
    <w:rsid w:val="00517796"/>
    <w:rsid w:val="00517B63"/>
    <w:rsid w:val="005202E7"/>
    <w:rsid w:val="00523C5F"/>
    <w:rsid w:val="00524103"/>
    <w:rsid w:val="005274AD"/>
    <w:rsid w:val="0054656B"/>
    <w:rsid w:val="005939D7"/>
    <w:rsid w:val="005A0E92"/>
    <w:rsid w:val="005B52D4"/>
    <w:rsid w:val="005B55A1"/>
    <w:rsid w:val="005C3061"/>
    <w:rsid w:val="005C5436"/>
    <w:rsid w:val="005D7A98"/>
    <w:rsid w:val="005D7DA3"/>
    <w:rsid w:val="005E20BA"/>
    <w:rsid w:val="005E552F"/>
    <w:rsid w:val="00614450"/>
    <w:rsid w:val="00625C7E"/>
    <w:rsid w:val="0062759B"/>
    <w:rsid w:val="006304B2"/>
    <w:rsid w:val="006502F0"/>
    <w:rsid w:val="00661D65"/>
    <w:rsid w:val="00663CB0"/>
    <w:rsid w:val="00686ED2"/>
    <w:rsid w:val="006A11C4"/>
    <w:rsid w:val="006A1314"/>
    <w:rsid w:val="006B05A3"/>
    <w:rsid w:val="006B5B58"/>
    <w:rsid w:val="006D394C"/>
    <w:rsid w:val="007012DA"/>
    <w:rsid w:val="007043EA"/>
    <w:rsid w:val="007324F2"/>
    <w:rsid w:val="00734F69"/>
    <w:rsid w:val="00742BDB"/>
    <w:rsid w:val="00772D8B"/>
    <w:rsid w:val="00775BD7"/>
    <w:rsid w:val="007815F4"/>
    <w:rsid w:val="00790086"/>
    <w:rsid w:val="00791FD1"/>
    <w:rsid w:val="00792315"/>
    <w:rsid w:val="007931B7"/>
    <w:rsid w:val="007948FB"/>
    <w:rsid w:val="007A3388"/>
    <w:rsid w:val="007A4610"/>
    <w:rsid w:val="007B753B"/>
    <w:rsid w:val="007C4DE1"/>
    <w:rsid w:val="007D5740"/>
    <w:rsid w:val="007E35E2"/>
    <w:rsid w:val="007F3D7D"/>
    <w:rsid w:val="007F6F2C"/>
    <w:rsid w:val="00802BA9"/>
    <w:rsid w:val="00806EEE"/>
    <w:rsid w:val="00811CB3"/>
    <w:rsid w:val="00830E50"/>
    <w:rsid w:val="00842A8B"/>
    <w:rsid w:val="008508C9"/>
    <w:rsid w:val="00853DCA"/>
    <w:rsid w:val="008624E4"/>
    <w:rsid w:val="00875054"/>
    <w:rsid w:val="0087767E"/>
    <w:rsid w:val="00890CBD"/>
    <w:rsid w:val="008A5920"/>
    <w:rsid w:val="008A735F"/>
    <w:rsid w:val="008B28CF"/>
    <w:rsid w:val="008B6840"/>
    <w:rsid w:val="008D3BCB"/>
    <w:rsid w:val="008E36CC"/>
    <w:rsid w:val="008E5ABB"/>
    <w:rsid w:val="008F7715"/>
    <w:rsid w:val="009031DA"/>
    <w:rsid w:val="009052C7"/>
    <w:rsid w:val="00916C6C"/>
    <w:rsid w:val="00934E0A"/>
    <w:rsid w:val="00947CC2"/>
    <w:rsid w:val="00951250"/>
    <w:rsid w:val="00953D0C"/>
    <w:rsid w:val="0096282E"/>
    <w:rsid w:val="009832D3"/>
    <w:rsid w:val="0098458C"/>
    <w:rsid w:val="00986606"/>
    <w:rsid w:val="0099253C"/>
    <w:rsid w:val="0099415A"/>
    <w:rsid w:val="009B411C"/>
    <w:rsid w:val="009B48B2"/>
    <w:rsid w:val="009B4C0D"/>
    <w:rsid w:val="009B5383"/>
    <w:rsid w:val="009C076F"/>
    <w:rsid w:val="009C2870"/>
    <w:rsid w:val="009D1788"/>
    <w:rsid w:val="009D79C5"/>
    <w:rsid w:val="009E21C3"/>
    <w:rsid w:val="009F58DA"/>
    <w:rsid w:val="00A00E32"/>
    <w:rsid w:val="00A06624"/>
    <w:rsid w:val="00A10BA7"/>
    <w:rsid w:val="00A11384"/>
    <w:rsid w:val="00A2637A"/>
    <w:rsid w:val="00A35651"/>
    <w:rsid w:val="00A77A4D"/>
    <w:rsid w:val="00A82409"/>
    <w:rsid w:val="00A86719"/>
    <w:rsid w:val="00A900F6"/>
    <w:rsid w:val="00A92C98"/>
    <w:rsid w:val="00A960AA"/>
    <w:rsid w:val="00AA1E6B"/>
    <w:rsid w:val="00AA2AF8"/>
    <w:rsid w:val="00AA3752"/>
    <w:rsid w:val="00AA656C"/>
    <w:rsid w:val="00AC5DD1"/>
    <w:rsid w:val="00AC78FE"/>
    <w:rsid w:val="00AD38B9"/>
    <w:rsid w:val="00AE1940"/>
    <w:rsid w:val="00AE2B4E"/>
    <w:rsid w:val="00AE6C5A"/>
    <w:rsid w:val="00AF4A2F"/>
    <w:rsid w:val="00B03787"/>
    <w:rsid w:val="00B06310"/>
    <w:rsid w:val="00B331C0"/>
    <w:rsid w:val="00B4772C"/>
    <w:rsid w:val="00B66C04"/>
    <w:rsid w:val="00B74EE1"/>
    <w:rsid w:val="00B926E4"/>
    <w:rsid w:val="00B953DC"/>
    <w:rsid w:val="00BA0FA0"/>
    <w:rsid w:val="00BA7F91"/>
    <w:rsid w:val="00BB2E2D"/>
    <w:rsid w:val="00BB5FF1"/>
    <w:rsid w:val="00BC10E5"/>
    <w:rsid w:val="00BC49C3"/>
    <w:rsid w:val="00BC56F6"/>
    <w:rsid w:val="00BD30F4"/>
    <w:rsid w:val="00BE01B0"/>
    <w:rsid w:val="00BF1303"/>
    <w:rsid w:val="00BF3D87"/>
    <w:rsid w:val="00C032E7"/>
    <w:rsid w:val="00C20344"/>
    <w:rsid w:val="00C21DE8"/>
    <w:rsid w:val="00C25307"/>
    <w:rsid w:val="00C812DF"/>
    <w:rsid w:val="00C816D6"/>
    <w:rsid w:val="00C823B8"/>
    <w:rsid w:val="00C84453"/>
    <w:rsid w:val="00C8782E"/>
    <w:rsid w:val="00C87944"/>
    <w:rsid w:val="00C946AE"/>
    <w:rsid w:val="00CA6A94"/>
    <w:rsid w:val="00CB746E"/>
    <w:rsid w:val="00CC1C56"/>
    <w:rsid w:val="00CC25C2"/>
    <w:rsid w:val="00CC2AFD"/>
    <w:rsid w:val="00CC7B79"/>
    <w:rsid w:val="00CD1B9D"/>
    <w:rsid w:val="00CE0146"/>
    <w:rsid w:val="00CF0F75"/>
    <w:rsid w:val="00D114AC"/>
    <w:rsid w:val="00D16343"/>
    <w:rsid w:val="00D340AC"/>
    <w:rsid w:val="00D502A3"/>
    <w:rsid w:val="00D65C74"/>
    <w:rsid w:val="00D814FD"/>
    <w:rsid w:val="00DA0873"/>
    <w:rsid w:val="00DA5F9A"/>
    <w:rsid w:val="00DB4BD7"/>
    <w:rsid w:val="00DB568B"/>
    <w:rsid w:val="00DC1925"/>
    <w:rsid w:val="00DD11EA"/>
    <w:rsid w:val="00DD1394"/>
    <w:rsid w:val="00DD7797"/>
    <w:rsid w:val="00DF2C7E"/>
    <w:rsid w:val="00E038F1"/>
    <w:rsid w:val="00E03C24"/>
    <w:rsid w:val="00E05B3A"/>
    <w:rsid w:val="00E2643B"/>
    <w:rsid w:val="00E30356"/>
    <w:rsid w:val="00E375B1"/>
    <w:rsid w:val="00E411EC"/>
    <w:rsid w:val="00E53ADD"/>
    <w:rsid w:val="00E56D7B"/>
    <w:rsid w:val="00E57DEB"/>
    <w:rsid w:val="00E612F4"/>
    <w:rsid w:val="00E62471"/>
    <w:rsid w:val="00E65758"/>
    <w:rsid w:val="00E90923"/>
    <w:rsid w:val="00E96244"/>
    <w:rsid w:val="00EA03ED"/>
    <w:rsid w:val="00EC352B"/>
    <w:rsid w:val="00ED17FE"/>
    <w:rsid w:val="00ED4D36"/>
    <w:rsid w:val="00EE0E15"/>
    <w:rsid w:val="00EF2048"/>
    <w:rsid w:val="00EF74CB"/>
    <w:rsid w:val="00F0194C"/>
    <w:rsid w:val="00F020EE"/>
    <w:rsid w:val="00F150CF"/>
    <w:rsid w:val="00F16610"/>
    <w:rsid w:val="00F21842"/>
    <w:rsid w:val="00F275A4"/>
    <w:rsid w:val="00F33A9D"/>
    <w:rsid w:val="00F42839"/>
    <w:rsid w:val="00F5722A"/>
    <w:rsid w:val="00F65A2D"/>
    <w:rsid w:val="00F75890"/>
    <w:rsid w:val="00F83557"/>
    <w:rsid w:val="00F901FC"/>
    <w:rsid w:val="00FA0C43"/>
    <w:rsid w:val="00FA2141"/>
    <w:rsid w:val="00FB2CDB"/>
    <w:rsid w:val="00FC320F"/>
    <w:rsid w:val="00FC6317"/>
    <w:rsid w:val="00FD3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2F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612F2"/>
    <w:pPr>
      <w:keepNext/>
      <w:autoSpaceDE w:val="0"/>
      <w:autoSpaceDN w:val="0"/>
      <w:adjustRightInd w:val="0"/>
      <w:spacing w:before="240" w:after="60"/>
      <w:outlineLvl w:val="1"/>
    </w:pPr>
    <w:rPr>
      <w:b/>
      <w:bCs/>
      <w:lang w:val="nb-N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1612F2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612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F2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411A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enyg\AppData\Local\Microsoft\Windows\Temporary%20Internet%20Files\Content.Outlook\1JEYPABX\enyg@statoil.com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235</Words>
  <Characters>1251</Characters>
  <Application>Microsoft Office Outlook</Application>
  <DocSecurity>0</DocSecurity>
  <Lines>0</Lines>
  <Paragraphs>0</Paragraphs>
  <ScaleCrop>false</ScaleCrop>
  <Company>Stavanger kommune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Eirik Mannsåker</dc:creator>
  <cp:keywords/>
  <dc:description/>
  <cp:lastModifiedBy>Jo</cp:lastModifiedBy>
  <cp:revision>2</cp:revision>
  <dcterms:created xsi:type="dcterms:W3CDTF">2016-10-02T11:03:00Z</dcterms:created>
  <dcterms:modified xsi:type="dcterms:W3CDTF">2016-10-02T11:03:00Z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733927437</vt:i4>
  </property>
  <property fmtid="{D5CDD505-2E9C-101B-9397-08002B2CF9AE}" pid="3" name="_EmailSubject">
    <vt:lpwstr>Ullandhaug Opp 29.september</vt:lpwstr>
  </property>
  <property fmtid="{D5CDD505-2E9C-101B-9397-08002B2CF9AE}" pid="4" name="_AuthorEmail">
    <vt:lpwstr>enyg@statoil.com</vt:lpwstr>
  </property>
  <property fmtid="{D5CDD505-2E9C-101B-9397-08002B2CF9AE}" pid="5" name="_AuthorEmailDisplayName">
    <vt:lpwstr>Einar Nygaard</vt:lpwstr>
  </property>
  <property fmtid="{D5CDD505-2E9C-101B-9397-08002B2CF9AE}" pid="6" name="_ReviewingToolsShownOnce">
    <vt:lpwstr/>
  </property>
</Properties>
</file>